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FCD1A" w14:textId="5036C4DB" w:rsidR="00FE0BAD" w:rsidRDefault="00FE0BAD" w:rsidP="00965A6D">
      <w:pPr>
        <w:spacing w:line="360" w:lineRule="auto"/>
      </w:pPr>
    </w:p>
    <w:p w14:paraId="7C951BC4" w14:textId="77777777" w:rsidR="00965A6D" w:rsidRDefault="00965A6D" w:rsidP="00965A6D">
      <w:pPr>
        <w:pStyle w:val="Lead"/>
        <w:spacing w:line="360" w:lineRule="auto"/>
        <w:rPr>
          <w:rFonts w:asciiTheme="minorHAnsi" w:eastAsiaTheme="majorEastAsia" w:hAnsiTheme="minorHAnsi" w:cstheme="majorBidi"/>
          <w:b/>
          <w:sz w:val="40"/>
          <w:szCs w:val="26"/>
        </w:rPr>
      </w:pPr>
    </w:p>
    <w:p w14:paraId="7F572868" w14:textId="77777777" w:rsidR="00965A6D" w:rsidRPr="00EC683E" w:rsidRDefault="00965A6D" w:rsidP="00965A6D">
      <w:pPr>
        <w:pStyle w:val="Heading1"/>
        <w:spacing w:before="0" w:line="360" w:lineRule="auto"/>
        <w:rPr>
          <w:sz w:val="40"/>
          <w:szCs w:val="18"/>
        </w:rPr>
      </w:pPr>
      <w:r w:rsidRPr="00EC683E">
        <w:rPr>
          <w:sz w:val="40"/>
          <w:szCs w:val="18"/>
        </w:rPr>
        <w:t>Kinnituskiri</w:t>
      </w:r>
    </w:p>
    <w:p w14:paraId="4DB627E0" w14:textId="77777777" w:rsidR="00965A6D" w:rsidRDefault="00965A6D" w:rsidP="00965A6D">
      <w:pPr>
        <w:spacing w:line="360" w:lineRule="auto"/>
      </w:pPr>
    </w:p>
    <w:p w14:paraId="60248D39" w14:textId="3BA4CA10" w:rsidR="00965A6D" w:rsidRDefault="00FB3260" w:rsidP="00965A6D">
      <w:pPr>
        <w:spacing w:line="360" w:lineRule="auto"/>
        <w:jc w:val="right"/>
      </w:pPr>
      <w:r>
        <w:t>12.05</w:t>
      </w:r>
      <w:r w:rsidR="00965A6D">
        <w:t>.2025</w:t>
      </w:r>
    </w:p>
    <w:p w14:paraId="4A7C762D" w14:textId="77777777" w:rsidR="00965A6D" w:rsidRDefault="00965A6D" w:rsidP="00FE26CB">
      <w:pPr>
        <w:spacing w:line="360" w:lineRule="auto"/>
      </w:pPr>
    </w:p>
    <w:p w14:paraId="2C139DBF" w14:textId="1823BA91" w:rsidR="00820A3B" w:rsidRDefault="00965A6D" w:rsidP="00A33276">
      <w:pPr>
        <w:spacing w:line="360" w:lineRule="auto"/>
      </w:pPr>
      <w:r>
        <w:t xml:space="preserve">Käesolevaga kinnitab Pakkuja, AS Helmes (registrikood </w:t>
      </w:r>
      <w:r w:rsidRPr="008D2C49">
        <w:t>10364097</w:t>
      </w:r>
      <w:r>
        <w:t xml:space="preserve">), et </w:t>
      </w:r>
      <w:r w:rsidR="007263CA">
        <w:t xml:space="preserve">mehitab kõik hanke </w:t>
      </w:r>
      <w:r w:rsidR="00FE26CB">
        <w:t xml:space="preserve">(viitenumber </w:t>
      </w:r>
      <w:r w:rsidR="00FE26CB" w:rsidRPr="00FE26CB">
        <w:t>291973</w:t>
      </w:r>
      <w:r w:rsidR="00FE26CB">
        <w:t xml:space="preserve">) </w:t>
      </w:r>
      <w:r w:rsidR="007263CA">
        <w:t xml:space="preserve">vastavustingimuste punktis 6. nimetatud rollid </w:t>
      </w:r>
      <w:r w:rsidR="007263CA" w:rsidRPr="002E22D6">
        <w:t>kogu raamlepingu tähtaja jooksul ja kinnit</w:t>
      </w:r>
      <w:r w:rsidR="007263CA">
        <w:t>ab,</w:t>
      </w:r>
      <w:r w:rsidR="007263CA" w:rsidRPr="002E22D6">
        <w:t xml:space="preserve"> et </w:t>
      </w:r>
      <w:r w:rsidR="007263CA">
        <w:t>Pakkujal</w:t>
      </w:r>
      <w:r w:rsidR="007263CA" w:rsidRPr="002E22D6">
        <w:t xml:space="preserve"> on võimekus täiendava meeskonna kasutamiseks.</w:t>
      </w:r>
    </w:p>
    <w:p w14:paraId="2C6773EE" w14:textId="77777777" w:rsidR="00865C59" w:rsidRDefault="00865C59" w:rsidP="00A33276">
      <w:pPr>
        <w:spacing w:line="360" w:lineRule="auto"/>
      </w:pPr>
    </w:p>
    <w:p w14:paraId="63D0F6E9" w14:textId="5825DED2" w:rsidR="00A33276" w:rsidRDefault="00A33276" w:rsidP="00A33276">
      <w:pPr>
        <w:spacing w:line="360" w:lineRule="auto"/>
      </w:pPr>
      <w:r>
        <w:t xml:space="preserve">Pakkuja </w:t>
      </w:r>
      <w:r w:rsidR="00820A3B">
        <w:t xml:space="preserve">kinnitab, et tagab </w:t>
      </w:r>
      <w:r>
        <w:t>teenuse osutamiseks vähemalt kahe (so. põhimeeskonna ja sama koosseisuga täiendava meeskonna) meeskonna kogu raamlepingu tähtaja jooksul.</w:t>
      </w:r>
    </w:p>
    <w:p w14:paraId="2210A109" w14:textId="77777777" w:rsidR="00820A3B" w:rsidRDefault="00820A3B" w:rsidP="00A33276">
      <w:pPr>
        <w:spacing w:line="360" w:lineRule="auto"/>
      </w:pPr>
    </w:p>
    <w:p w14:paraId="629D29C0" w14:textId="59618A35" w:rsidR="00A33276" w:rsidRDefault="006967FA" w:rsidP="00A33276">
      <w:pPr>
        <w:spacing w:line="360" w:lineRule="auto"/>
      </w:pPr>
      <w:r>
        <w:t>Vastavustingimused punkt 6 „Meeskond“</w:t>
      </w:r>
      <w:r w:rsidR="00A33276">
        <w:t>:</w:t>
      </w:r>
    </w:p>
    <w:p w14:paraId="692F4BBA" w14:textId="2C56DE96" w:rsidR="00A33276" w:rsidRPr="00865C59" w:rsidRDefault="00A33276" w:rsidP="00A33276">
      <w:pPr>
        <w:spacing w:line="360" w:lineRule="auto"/>
        <w:rPr>
          <w:i/>
          <w:iCs/>
        </w:rPr>
      </w:pPr>
      <w:r w:rsidRPr="00865C59">
        <w:rPr>
          <w:i/>
          <w:iCs/>
        </w:rPr>
        <w:t xml:space="preserve">6.1. vähemalt üks 5-aastase tarkvaraarenduse projektijuhtimise kogemusega projektijuht (tiimijuht või arenduse koordinaator) kellel on kogemused projektijuhtimise erinevate metoodikatega (nt. Agile, </w:t>
      </w:r>
      <w:proofErr w:type="spellStart"/>
      <w:r w:rsidRPr="00865C59">
        <w:rPr>
          <w:i/>
          <w:iCs/>
        </w:rPr>
        <w:t>Scrum</w:t>
      </w:r>
      <w:proofErr w:type="spellEnd"/>
      <w:r w:rsidRPr="00865C59">
        <w:rPr>
          <w:i/>
          <w:iCs/>
        </w:rPr>
        <w:t>), riskijuhtimise, eelarve ja ajakava haldamisega ning kes valdab eesti keelt nii kõnes kui ka kirjas väga heal tasemel. Projektijuhi puhul ei ole lubatud tõlgi kasutamine;</w:t>
      </w:r>
    </w:p>
    <w:p w14:paraId="26AE81EE" w14:textId="0BA2DC7E" w:rsidR="00A33276" w:rsidRPr="00865C59" w:rsidRDefault="00A33276" w:rsidP="00A33276">
      <w:pPr>
        <w:spacing w:line="360" w:lineRule="auto"/>
        <w:rPr>
          <w:i/>
          <w:iCs/>
        </w:rPr>
      </w:pPr>
      <w:r w:rsidRPr="00865C59">
        <w:rPr>
          <w:i/>
          <w:iCs/>
        </w:rPr>
        <w:t xml:space="preserve">6.2. vähemalt kolm tarkvara arendajat kes omavad vähemalt 4-aastast töökogemust </w:t>
      </w:r>
      <w:proofErr w:type="spellStart"/>
      <w:r w:rsidRPr="00865C59">
        <w:rPr>
          <w:i/>
          <w:iCs/>
        </w:rPr>
        <w:t>full-stack</w:t>
      </w:r>
      <w:proofErr w:type="spellEnd"/>
      <w:r w:rsidRPr="00865C59">
        <w:rPr>
          <w:i/>
          <w:iCs/>
        </w:rPr>
        <w:t xml:space="preserve"> arenduste ja mikroteenustel põhineva arhitektuuri arendustega sealhulgas </w:t>
      </w:r>
      <w:proofErr w:type="spellStart"/>
      <w:r w:rsidRPr="00865C59">
        <w:rPr>
          <w:i/>
          <w:iCs/>
        </w:rPr>
        <w:t>PostgreSQL</w:t>
      </w:r>
      <w:proofErr w:type="spellEnd"/>
      <w:r w:rsidRPr="00865C59">
        <w:rPr>
          <w:i/>
          <w:iCs/>
        </w:rPr>
        <w:t xml:space="preserve">, Java, X-Tee </w:t>
      </w:r>
      <w:proofErr w:type="spellStart"/>
      <w:r w:rsidRPr="00865C59">
        <w:rPr>
          <w:i/>
          <w:iCs/>
        </w:rPr>
        <w:t>SpringBoot</w:t>
      </w:r>
      <w:proofErr w:type="spellEnd"/>
      <w:r w:rsidRPr="00865C59">
        <w:rPr>
          <w:i/>
          <w:iCs/>
        </w:rPr>
        <w:t xml:space="preserve">, </w:t>
      </w:r>
      <w:proofErr w:type="spellStart"/>
      <w:r w:rsidRPr="00865C59">
        <w:rPr>
          <w:i/>
          <w:iCs/>
        </w:rPr>
        <w:t>Angular</w:t>
      </w:r>
      <w:proofErr w:type="spellEnd"/>
      <w:r w:rsidRPr="00865C59">
        <w:rPr>
          <w:i/>
          <w:iCs/>
        </w:rPr>
        <w:t xml:space="preserve">, </w:t>
      </w:r>
      <w:proofErr w:type="spellStart"/>
      <w:r w:rsidRPr="00865C59">
        <w:rPr>
          <w:i/>
          <w:iCs/>
        </w:rPr>
        <w:t>React</w:t>
      </w:r>
      <w:proofErr w:type="spellEnd"/>
      <w:r w:rsidRPr="00865C59">
        <w:rPr>
          <w:i/>
          <w:iCs/>
        </w:rPr>
        <w:t xml:space="preserve"> ja </w:t>
      </w:r>
      <w:proofErr w:type="spellStart"/>
      <w:r w:rsidRPr="00865C59">
        <w:rPr>
          <w:i/>
          <w:iCs/>
        </w:rPr>
        <w:t>Python</w:t>
      </w:r>
      <w:proofErr w:type="spellEnd"/>
      <w:r w:rsidRPr="00865C59">
        <w:rPr>
          <w:i/>
          <w:iCs/>
        </w:rPr>
        <w:t xml:space="preserve"> kasutamise kogemust ning kes valdab eesti keelt nii kõnes kui ka kirjas väga heal tasemel;</w:t>
      </w:r>
    </w:p>
    <w:p w14:paraId="2C9F0C92" w14:textId="656C751C" w:rsidR="00A33276" w:rsidRPr="00865C59" w:rsidRDefault="00A33276" w:rsidP="00A33276">
      <w:pPr>
        <w:spacing w:line="360" w:lineRule="auto"/>
        <w:rPr>
          <w:i/>
          <w:iCs/>
        </w:rPr>
      </w:pPr>
      <w:r w:rsidRPr="00865C59">
        <w:rPr>
          <w:i/>
          <w:iCs/>
        </w:rPr>
        <w:t xml:space="preserve">6.3. vähemalt üks front-end arendaja kes omab vähemalt 3-aastast töökogemust front-end arenduses ja </w:t>
      </w:r>
      <w:proofErr w:type="spellStart"/>
      <w:r w:rsidRPr="00865C59">
        <w:rPr>
          <w:i/>
          <w:iCs/>
        </w:rPr>
        <w:t>micro</w:t>
      </w:r>
      <w:proofErr w:type="spellEnd"/>
      <w:r w:rsidRPr="00865C59">
        <w:rPr>
          <w:i/>
          <w:iCs/>
        </w:rPr>
        <w:t xml:space="preserve"> front-end arhitektuuriga ning kes valdab eesti keelt nii kõnes kui ka kirjas väga heal tasemel</w:t>
      </w:r>
      <w:r w:rsidRPr="00865C59">
        <w:rPr>
          <w:i/>
          <w:iCs/>
        </w:rPr>
        <w:t>;</w:t>
      </w:r>
    </w:p>
    <w:p w14:paraId="3F3021CF" w14:textId="6B99644B" w:rsidR="00A33276" w:rsidRPr="00865C59" w:rsidRDefault="00A33276" w:rsidP="00A33276">
      <w:pPr>
        <w:spacing w:line="360" w:lineRule="auto"/>
        <w:rPr>
          <w:i/>
          <w:iCs/>
        </w:rPr>
      </w:pPr>
      <w:r w:rsidRPr="00865C59">
        <w:rPr>
          <w:i/>
          <w:iCs/>
        </w:rPr>
        <w:t>6.4. vähemalt üks analüütik, kes omab vähemalt 3-aastast töökogemust infosüsteemide analüüside teostamisel ja kes valdab eesti keelt nii kõnes kui ka kirjas väga heal tasemel. Analüütiku puhul ei ole lubatud tõlgi kasutamine;</w:t>
      </w:r>
    </w:p>
    <w:p w14:paraId="28BC5B84" w14:textId="5C4DB282" w:rsidR="00A33276" w:rsidRPr="00865C59" w:rsidRDefault="00A33276" w:rsidP="00A33276">
      <w:pPr>
        <w:spacing w:line="360" w:lineRule="auto"/>
        <w:rPr>
          <w:i/>
          <w:iCs/>
        </w:rPr>
      </w:pPr>
      <w:r w:rsidRPr="00865C59">
        <w:rPr>
          <w:i/>
          <w:iCs/>
        </w:rPr>
        <w:t>6.5. vähemalt üks infosüsteemide arhitekt, kes omab vähemalt 5-aastast töökogemust tarkvaraarhitektuuri loomisel ja haldamisel, sh kogemus mikroteenustel põhineva arhitektuuriga ning kes valdab eesti keelt nii kõnes kui ka kirjas väga heal tasemel*;</w:t>
      </w:r>
    </w:p>
    <w:p w14:paraId="0135FA30" w14:textId="01B55099" w:rsidR="00A33276" w:rsidRPr="00865C59" w:rsidRDefault="00A33276" w:rsidP="00A33276">
      <w:pPr>
        <w:spacing w:line="360" w:lineRule="auto"/>
        <w:rPr>
          <w:i/>
          <w:iCs/>
        </w:rPr>
      </w:pPr>
      <w:r w:rsidRPr="00865C59">
        <w:rPr>
          <w:i/>
          <w:iCs/>
        </w:rPr>
        <w:t xml:space="preserve">6.6. vähemalt üks UI/UX spetsialist, kes omab vähemalt 3-aastast töökogemust kasutajaliidese disainimisel, </w:t>
      </w:r>
      <w:proofErr w:type="spellStart"/>
      <w:r w:rsidRPr="00865C59">
        <w:rPr>
          <w:i/>
          <w:iCs/>
        </w:rPr>
        <w:t>prototüüpimisel</w:t>
      </w:r>
      <w:proofErr w:type="spellEnd"/>
      <w:r w:rsidRPr="00865C59">
        <w:rPr>
          <w:i/>
          <w:iCs/>
        </w:rPr>
        <w:t xml:space="preserve"> ja kasutajatestide loomisel ning kes valdab eesti keelt nii kõnes kui ka kirjas väga heal tasemel;</w:t>
      </w:r>
    </w:p>
    <w:p w14:paraId="3979D211" w14:textId="5667218F" w:rsidR="00A33276" w:rsidRPr="00865C59" w:rsidRDefault="00A33276" w:rsidP="00A33276">
      <w:pPr>
        <w:spacing w:line="360" w:lineRule="auto"/>
        <w:rPr>
          <w:i/>
          <w:iCs/>
        </w:rPr>
      </w:pPr>
      <w:r w:rsidRPr="00865C59">
        <w:rPr>
          <w:i/>
          <w:iCs/>
        </w:rPr>
        <w:t xml:space="preserve">6.7. vähemalt üks </w:t>
      </w:r>
      <w:proofErr w:type="spellStart"/>
      <w:r w:rsidRPr="00865C59">
        <w:rPr>
          <w:i/>
          <w:iCs/>
        </w:rPr>
        <w:t>DevOps</w:t>
      </w:r>
      <w:proofErr w:type="spellEnd"/>
      <w:r w:rsidRPr="00865C59">
        <w:rPr>
          <w:i/>
          <w:iCs/>
        </w:rPr>
        <w:t xml:space="preserve"> insener, kes omab vähemalt 3-aastast töökogemust </w:t>
      </w:r>
      <w:proofErr w:type="spellStart"/>
      <w:r w:rsidRPr="00865C59">
        <w:rPr>
          <w:i/>
          <w:iCs/>
        </w:rPr>
        <w:t>DevOps</w:t>
      </w:r>
      <w:proofErr w:type="spellEnd"/>
      <w:r w:rsidRPr="00865C59">
        <w:rPr>
          <w:i/>
          <w:iCs/>
        </w:rPr>
        <w:t xml:space="preserve"> tööriistade (nt </w:t>
      </w:r>
      <w:proofErr w:type="spellStart"/>
      <w:r w:rsidRPr="00865C59">
        <w:rPr>
          <w:i/>
          <w:iCs/>
        </w:rPr>
        <w:t>GitLab</w:t>
      </w:r>
      <w:proofErr w:type="spellEnd"/>
      <w:r w:rsidRPr="00865C59">
        <w:rPr>
          <w:i/>
          <w:iCs/>
        </w:rPr>
        <w:t xml:space="preserve"> CI/CD, </w:t>
      </w:r>
      <w:proofErr w:type="spellStart"/>
      <w:r w:rsidRPr="00865C59">
        <w:rPr>
          <w:i/>
          <w:iCs/>
        </w:rPr>
        <w:t>Docker</w:t>
      </w:r>
      <w:proofErr w:type="spellEnd"/>
      <w:r w:rsidRPr="00865C59">
        <w:rPr>
          <w:i/>
          <w:iCs/>
        </w:rPr>
        <w:t xml:space="preserve">, </w:t>
      </w:r>
      <w:proofErr w:type="spellStart"/>
      <w:r w:rsidRPr="00865C59">
        <w:rPr>
          <w:i/>
          <w:iCs/>
        </w:rPr>
        <w:t>Kubernetes</w:t>
      </w:r>
      <w:proofErr w:type="spellEnd"/>
      <w:r w:rsidRPr="00865C59">
        <w:rPr>
          <w:i/>
          <w:iCs/>
        </w:rPr>
        <w:t>) kasutamisel.</w:t>
      </w:r>
    </w:p>
    <w:p w14:paraId="73402CA1" w14:textId="1ECB80C2" w:rsidR="00965A6D" w:rsidRPr="00865C59" w:rsidRDefault="00A33276" w:rsidP="00965A6D">
      <w:pPr>
        <w:spacing w:line="360" w:lineRule="auto"/>
        <w:rPr>
          <w:i/>
          <w:iCs/>
        </w:rPr>
      </w:pPr>
      <w:r w:rsidRPr="00865C59">
        <w:rPr>
          <w:i/>
          <w:iCs/>
        </w:rPr>
        <w:lastRenderedPageBreak/>
        <w:t xml:space="preserve">6.8. vähemalt üks </w:t>
      </w:r>
      <w:proofErr w:type="spellStart"/>
      <w:r w:rsidRPr="00865C59">
        <w:rPr>
          <w:i/>
          <w:iCs/>
        </w:rPr>
        <w:t>testija</w:t>
      </w:r>
      <w:proofErr w:type="spellEnd"/>
      <w:r w:rsidRPr="00865C59">
        <w:rPr>
          <w:i/>
          <w:iCs/>
        </w:rPr>
        <w:t xml:space="preserve"> kellel on vähemalt 3-aastane infosüsteemide testimise töökogemus ning kes valdab eesti keelt nii kõnes kui ka kirjas väga heal tasemel.</w:t>
      </w:r>
    </w:p>
    <w:p w14:paraId="42925D3B" w14:textId="7FFD1B7D" w:rsidR="00965A6D" w:rsidRDefault="00965A6D" w:rsidP="00965A6D">
      <w:pPr>
        <w:spacing w:line="360" w:lineRule="auto"/>
      </w:pPr>
    </w:p>
    <w:p w14:paraId="040F8225" w14:textId="77777777" w:rsidR="00965A6D" w:rsidRDefault="00965A6D" w:rsidP="00965A6D">
      <w:pPr>
        <w:spacing w:line="360" w:lineRule="auto"/>
      </w:pPr>
      <w:r>
        <w:t>Lugupidamisega</w:t>
      </w:r>
    </w:p>
    <w:p w14:paraId="62007385" w14:textId="77777777" w:rsidR="00965A6D" w:rsidRDefault="00965A6D" w:rsidP="00965A6D">
      <w:pPr>
        <w:spacing w:line="360" w:lineRule="auto"/>
      </w:pPr>
    </w:p>
    <w:p w14:paraId="465CAA5B" w14:textId="77777777" w:rsidR="00965A6D" w:rsidRDefault="00965A6D" w:rsidP="00965A6D">
      <w:pPr>
        <w:spacing w:line="360" w:lineRule="auto"/>
      </w:pPr>
      <w:r>
        <w:t>Andres Kaljo</w:t>
      </w:r>
    </w:p>
    <w:p w14:paraId="6C003441" w14:textId="77777777" w:rsidR="00965A6D" w:rsidRDefault="00965A6D" w:rsidP="00965A6D">
      <w:pPr>
        <w:spacing w:line="360" w:lineRule="auto"/>
      </w:pPr>
      <w:r>
        <w:t>AS Helmes</w:t>
      </w:r>
    </w:p>
    <w:p w14:paraId="5EE1A197" w14:textId="77777777" w:rsidR="00965A6D" w:rsidRDefault="00965A6D" w:rsidP="00965A6D">
      <w:pPr>
        <w:spacing w:line="360" w:lineRule="auto"/>
      </w:pPr>
      <w:r>
        <w:t>Juhatuse liige</w:t>
      </w:r>
    </w:p>
    <w:p w14:paraId="110100FD" w14:textId="77777777" w:rsidR="00965A6D" w:rsidRDefault="00965A6D" w:rsidP="00965A6D">
      <w:pPr>
        <w:spacing w:line="360" w:lineRule="auto"/>
      </w:pPr>
    </w:p>
    <w:p w14:paraId="6C65DE32" w14:textId="5C602EA0" w:rsidR="00965A6D" w:rsidRPr="00965A6D" w:rsidRDefault="00965A6D" w:rsidP="00965A6D">
      <w:pPr>
        <w:spacing w:line="360" w:lineRule="auto"/>
      </w:pPr>
      <w:r>
        <w:t>/</w:t>
      </w:r>
      <w:r>
        <w:rPr>
          <w:i/>
          <w:iCs/>
        </w:rPr>
        <w:t>allkirjastatud digitaalselt</w:t>
      </w:r>
      <w:r>
        <w:t>/</w:t>
      </w:r>
    </w:p>
    <w:p w14:paraId="756FD905" w14:textId="77777777" w:rsidR="00965A6D" w:rsidRDefault="00965A6D" w:rsidP="00965A6D">
      <w:pPr>
        <w:spacing w:line="360" w:lineRule="auto"/>
      </w:pPr>
    </w:p>
    <w:p w14:paraId="7EFC30DD" w14:textId="77777777" w:rsidR="008146F3" w:rsidRDefault="008146F3" w:rsidP="00965A6D">
      <w:pPr>
        <w:spacing w:line="360" w:lineRule="auto"/>
      </w:pPr>
    </w:p>
    <w:p w14:paraId="2BEB86FF" w14:textId="77777777" w:rsidR="008146F3" w:rsidRDefault="008146F3" w:rsidP="00965A6D">
      <w:pPr>
        <w:spacing w:line="360" w:lineRule="auto"/>
      </w:pPr>
    </w:p>
    <w:p w14:paraId="05A6B018" w14:textId="77777777" w:rsidR="008146F3" w:rsidRDefault="008146F3" w:rsidP="00965A6D">
      <w:pPr>
        <w:spacing w:line="360" w:lineRule="auto"/>
      </w:pPr>
    </w:p>
    <w:p w14:paraId="36256A1C" w14:textId="77777777" w:rsidR="00335523" w:rsidRDefault="00335523" w:rsidP="00965A6D">
      <w:pPr>
        <w:spacing w:line="360" w:lineRule="auto"/>
      </w:pPr>
    </w:p>
    <w:p w14:paraId="54647895" w14:textId="77777777" w:rsidR="00335523" w:rsidRDefault="00335523" w:rsidP="00965A6D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2D72BFC0" wp14:editId="2632F780">
            <wp:simplePos x="900113" y="8924925"/>
            <wp:positionH relativeFrom="page">
              <wp:align>center</wp:align>
            </wp:positionH>
            <wp:positionV relativeFrom="page">
              <wp:align>bottom</wp:align>
            </wp:positionV>
            <wp:extent cx="7578000" cy="702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000" cy="70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35523" w:rsidSect="00A3340F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021" w:left="1418" w:header="85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4A703" w14:textId="77777777" w:rsidR="00B75498" w:rsidRDefault="00B75498" w:rsidP="009F0484">
      <w:r>
        <w:separator/>
      </w:r>
    </w:p>
  </w:endnote>
  <w:endnote w:type="continuationSeparator" w:id="0">
    <w:p w14:paraId="7A817984" w14:textId="77777777" w:rsidR="00B75498" w:rsidRDefault="00B75498" w:rsidP="009F0484">
      <w:r>
        <w:continuationSeparator/>
      </w:r>
    </w:p>
  </w:endnote>
  <w:endnote w:type="continuationNotice" w:id="1">
    <w:p w14:paraId="5D24C1AE" w14:textId="77777777" w:rsidR="00B75498" w:rsidRDefault="00B754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20102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5025B635" w14:textId="77777777" w:rsidR="00F532F8" w:rsidRPr="00715473" w:rsidRDefault="00F532F8" w:rsidP="007E0C47">
            <w:pPr>
              <w:pStyle w:val="Footer"/>
              <w:ind w:right="-711"/>
              <w:jc w:val="right"/>
              <w:rPr>
                <w:sz w:val="18"/>
                <w:szCs w:val="18"/>
              </w:rPr>
            </w:pPr>
            <w:r w:rsidRPr="0001745D">
              <w:rPr>
                <w:sz w:val="16"/>
                <w:szCs w:val="16"/>
              </w:rPr>
              <w:fldChar w:fldCharType="begin"/>
            </w:r>
            <w:r w:rsidRPr="0001745D">
              <w:rPr>
                <w:sz w:val="16"/>
                <w:szCs w:val="16"/>
              </w:rPr>
              <w:instrText xml:space="preserve"> PAGE </w:instrText>
            </w:r>
            <w:r w:rsidRPr="0001745D">
              <w:rPr>
                <w:sz w:val="16"/>
                <w:szCs w:val="16"/>
              </w:rPr>
              <w:fldChar w:fldCharType="separate"/>
            </w:r>
            <w:r w:rsidRPr="0001745D">
              <w:rPr>
                <w:noProof/>
                <w:sz w:val="16"/>
                <w:szCs w:val="16"/>
              </w:rPr>
              <w:t>2</w:t>
            </w:r>
            <w:r w:rsidRPr="0001745D">
              <w:rPr>
                <w:sz w:val="16"/>
                <w:szCs w:val="16"/>
              </w:rPr>
              <w:fldChar w:fldCharType="end"/>
            </w:r>
            <w:r w:rsidRPr="0001745D">
              <w:rPr>
                <w:sz w:val="16"/>
                <w:szCs w:val="16"/>
              </w:rPr>
              <w:t xml:space="preserve"> / </w:t>
            </w:r>
            <w:r w:rsidRPr="0001745D">
              <w:rPr>
                <w:sz w:val="16"/>
                <w:szCs w:val="16"/>
              </w:rPr>
              <w:fldChar w:fldCharType="begin"/>
            </w:r>
            <w:r w:rsidRPr="0001745D">
              <w:rPr>
                <w:sz w:val="16"/>
                <w:szCs w:val="16"/>
              </w:rPr>
              <w:instrText xml:space="preserve"> NUMPAGES  </w:instrText>
            </w:r>
            <w:r w:rsidRPr="0001745D">
              <w:rPr>
                <w:sz w:val="16"/>
                <w:szCs w:val="16"/>
              </w:rPr>
              <w:fldChar w:fldCharType="separate"/>
            </w:r>
            <w:r w:rsidRPr="0001745D">
              <w:rPr>
                <w:noProof/>
                <w:sz w:val="16"/>
                <w:szCs w:val="16"/>
              </w:rPr>
              <w:t>2</w:t>
            </w:r>
            <w:r w:rsidRPr="0001745D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51CBF348" w14:textId="77777777" w:rsidR="00686326" w:rsidRDefault="00F532F8" w:rsidP="00AD4FE8">
    <w:pPr>
      <w:pStyle w:val="Footer"/>
      <w:jc w:val="right"/>
    </w:pPr>
    <w:r>
      <w:rPr>
        <w:noProof/>
      </w:rPr>
      <w:drawing>
        <wp:anchor distT="0" distB="0" distL="114300" distR="114300" simplePos="0" relativeHeight="251658241" behindDoc="1" locked="1" layoutInCell="1" allowOverlap="1" wp14:anchorId="590EF684" wp14:editId="2E13FF0B">
          <wp:simplePos x="900113" y="10248900"/>
          <wp:positionH relativeFrom="column">
            <wp:align>center</wp:align>
          </wp:positionH>
          <wp:positionV relativeFrom="page">
            <wp:align>bottom</wp:align>
          </wp:positionV>
          <wp:extent cx="7549200" cy="3096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3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929851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2136017024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6708AD79" w14:textId="77777777" w:rsidR="00DE2FD6" w:rsidRPr="00DE2FD6" w:rsidRDefault="00DE2FD6" w:rsidP="00DE2FD6">
            <w:pPr>
              <w:pStyle w:val="Footer"/>
              <w:ind w:right="-711"/>
              <w:jc w:val="right"/>
              <w:rPr>
                <w:sz w:val="18"/>
                <w:szCs w:val="18"/>
              </w:rPr>
            </w:pPr>
            <w:r w:rsidRPr="0001745D">
              <w:rPr>
                <w:sz w:val="16"/>
                <w:szCs w:val="16"/>
              </w:rPr>
              <w:fldChar w:fldCharType="begin"/>
            </w:r>
            <w:r w:rsidRPr="0001745D">
              <w:rPr>
                <w:sz w:val="16"/>
                <w:szCs w:val="16"/>
              </w:rPr>
              <w:instrText xml:space="preserve"> PAGE </w:instrText>
            </w:r>
            <w:r w:rsidRPr="0001745D">
              <w:rPr>
                <w:sz w:val="16"/>
                <w:szCs w:val="16"/>
              </w:rPr>
              <w:fldChar w:fldCharType="separate"/>
            </w:r>
            <w:r w:rsidRPr="0001745D">
              <w:rPr>
                <w:noProof/>
                <w:sz w:val="16"/>
                <w:szCs w:val="16"/>
              </w:rPr>
              <w:t>2</w:t>
            </w:r>
            <w:r w:rsidRPr="0001745D">
              <w:rPr>
                <w:sz w:val="16"/>
                <w:szCs w:val="16"/>
              </w:rPr>
              <w:fldChar w:fldCharType="end"/>
            </w:r>
            <w:r w:rsidRPr="0001745D">
              <w:rPr>
                <w:sz w:val="16"/>
                <w:szCs w:val="16"/>
              </w:rPr>
              <w:t xml:space="preserve"> / </w:t>
            </w:r>
            <w:r w:rsidRPr="0001745D">
              <w:rPr>
                <w:sz w:val="16"/>
                <w:szCs w:val="16"/>
              </w:rPr>
              <w:fldChar w:fldCharType="begin"/>
            </w:r>
            <w:r w:rsidRPr="0001745D">
              <w:rPr>
                <w:sz w:val="16"/>
                <w:szCs w:val="16"/>
              </w:rPr>
              <w:instrText xml:space="preserve"> NUMPAGES  </w:instrText>
            </w:r>
            <w:r w:rsidRPr="0001745D">
              <w:rPr>
                <w:sz w:val="16"/>
                <w:szCs w:val="16"/>
              </w:rPr>
              <w:fldChar w:fldCharType="separate"/>
            </w:r>
            <w:r w:rsidRPr="0001745D">
              <w:rPr>
                <w:noProof/>
                <w:sz w:val="16"/>
                <w:szCs w:val="16"/>
              </w:rPr>
              <w:t>2</w:t>
            </w:r>
            <w:r w:rsidRPr="0001745D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52F3EB80" w14:textId="77777777" w:rsidR="00DE2FD6" w:rsidRDefault="00DE2FD6">
    <w:pPr>
      <w:pStyle w:val="Footer"/>
    </w:pPr>
    <w:r>
      <w:rPr>
        <w:noProof/>
      </w:rPr>
      <w:drawing>
        <wp:anchor distT="0" distB="0" distL="114300" distR="114300" simplePos="0" relativeHeight="251658242" behindDoc="1" locked="1" layoutInCell="1" allowOverlap="1" wp14:anchorId="13BDB08A" wp14:editId="6F2A66BC">
          <wp:simplePos x="900113" y="9772650"/>
          <wp:positionH relativeFrom="column">
            <wp:align>center</wp:align>
          </wp:positionH>
          <wp:positionV relativeFrom="page">
            <wp:align>bottom</wp:align>
          </wp:positionV>
          <wp:extent cx="7570800" cy="1159200"/>
          <wp:effectExtent l="0" t="0" r="0" b="317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DB83A" w14:textId="77777777" w:rsidR="00B75498" w:rsidRDefault="00B75498" w:rsidP="009F0484">
      <w:r>
        <w:separator/>
      </w:r>
    </w:p>
  </w:footnote>
  <w:footnote w:type="continuationSeparator" w:id="0">
    <w:p w14:paraId="46B5C514" w14:textId="77777777" w:rsidR="00B75498" w:rsidRDefault="00B75498" w:rsidP="009F0484">
      <w:r>
        <w:continuationSeparator/>
      </w:r>
    </w:p>
  </w:footnote>
  <w:footnote w:type="continuationNotice" w:id="1">
    <w:p w14:paraId="7C3CDEF6" w14:textId="77777777" w:rsidR="00B75498" w:rsidRDefault="00B754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2B294" w14:textId="77777777" w:rsidR="000F198F" w:rsidRDefault="000F198F">
    <w:pPr>
      <w:pStyle w:val="Header"/>
    </w:pPr>
    <w:r>
      <w:rPr>
        <w:noProof/>
      </w:rPr>
      <w:drawing>
        <wp:anchor distT="0" distB="0" distL="114300" distR="114300" simplePos="0" relativeHeight="251658243" behindDoc="1" locked="1" layoutInCell="1" allowOverlap="1" wp14:anchorId="4EA6B106" wp14:editId="6BE2060C">
          <wp:simplePos x="900113" y="38100"/>
          <wp:positionH relativeFrom="column">
            <wp:align>center</wp:align>
          </wp:positionH>
          <wp:positionV relativeFrom="page">
            <wp:align>top</wp:align>
          </wp:positionV>
          <wp:extent cx="7574400" cy="1648800"/>
          <wp:effectExtent l="0" t="0" r="762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6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589DA" w14:textId="77777777" w:rsidR="009F0484" w:rsidRDefault="009F0484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502C21B6" wp14:editId="48161F5B">
          <wp:simplePos x="900113" y="447675"/>
          <wp:positionH relativeFrom="column">
            <wp:align>center</wp:align>
          </wp:positionH>
          <wp:positionV relativeFrom="page">
            <wp:align>top</wp:align>
          </wp:positionV>
          <wp:extent cx="7596000" cy="817200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81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618FF"/>
    <w:multiLevelType w:val="hybridMultilevel"/>
    <w:tmpl w:val="4C8ABC9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8001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AEC220E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0511BE0"/>
    <w:multiLevelType w:val="hybridMultilevel"/>
    <w:tmpl w:val="30F48DC6"/>
    <w:lvl w:ilvl="0" w:tplc="14BE44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393952">
    <w:abstractNumId w:val="0"/>
  </w:num>
  <w:num w:numId="2" w16cid:durableId="138765835">
    <w:abstractNumId w:val="2"/>
  </w:num>
  <w:num w:numId="3" w16cid:durableId="1489637108">
    <w:abstractNumId w:val="1"/>
  </w:num>
  <w:num w:numId="4" w16cid:durableId="596987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6D"/>
    <w:rsid w:val="0001745D"/>
    <w:rsid w:val="00051EAB"/>
    <w:rsid w:val="000A30F7"/>
    <w:rsid w:val="000E6BBA"/>
    <w:rsid w:val="000F198F"/>
    <w:rsid w:val="000F45F9"/>
    <w:rsid w:val="000F6DAD"/>
    <w:rsid w:val="001153BF"/>
    <w:rsid w:val="00123315"/>
    <w:rsid w:val="00156FAA"/>
    <w:rsid w:val="00186822"/>
    <w:rsid w:val="001E4385"/>
    <w:rsid w:val="00205898"/>
    <w:rsid w:val="002564E7"/>
    <w:rsid w:val="002958B3"/>
    <w:rsid w:val="002A39E7"/>
    <w:rsid w:val="002E22D6"/>
    <w:rsid w:val="002F008C"/>
    <w:rsid w:val="00335523"/>
    <w:rsid w:val="00353B37"/>
    <w:rsid w:val="00380A6D"/>
    <w:rsid w:val="00383BC9"/>
    <w:rsid w:val="00383DDB"/>
    <w:rsid w:val="0038765A"/>
    <w:rsid w:val="003B1947"/>
    <w:rsid w:val="003E7954"/>
    <w:rsid w:val="00506D24"/>
    <w:rsid w:val="00587D73"/>
    <w:rsid w:val="005B73E9"/>
    <w:rsid w:val="005E72E1"/>
    <w:rsid w:val="00602A0A"/>
    <w:rsid w:val="00616BF0"/>
    <w:rsid w:val="006526EB"/>
    <w:rsid w:val="006665F9"/>
    <w:rsid w:val="00686326"/>
    <w:rsid w:val="006967FA"/>
    <w:rsid w:val="006A2C65"/>
    <w:rsid w:val="00715473"/>
    <w:rsid w:val="00722E6D"/>
    <w:rsid w:val="007263CA"/>
    <w:rsid w:val="00742E95"/>
    <w:rsid w:val="00774AD0"/>
    <w:rsid w:val="00785683"/>
    <w:rsid w:val="007E0C47"/>
    <w:rsid w:val="007E0ECC"/>
    <w:rsid w:val="00800BB7"/>
    <w:rsid w:val="008146F3"/>
    <w:rsid w:val="00820A3B"/>
    <w:rsid w:val="00865C59"/>
    <w:rsid w:val="0087167E"/>
    <w:rsid w:val="008C7A71"/>
    <w:rsid w:val="008E455F"/>
    <w:rsid w:val="008F4AF7"/>
    <w:rsid w:val="009276CA"/>
    <w:rsid w:val="0095507C"/>
    <w:rsid w:val="00965A6D"/>
    <w:rsid w:val="009667A6"/>
    <w:rsid w:val="009C39E0"/>
    <w:rsid w:val="009F0484"/>
    <w:rsid w:val="00A01CC3"/>
    <w:rsid w:val="00A30038"/>
    <w:rsid w:val="00A33276"/>
    <w:rsid w:val="00A3340F"/>
    <w:rsid w:val="00AA6D0A"/>
    <w:rsid w:val="00AD3ECA"/>
    <w:rsid w:val="00AD4FE8"/>
    <w:rsid w:val="00AE6351"/>
    <w:rsid w:val="00AE7406"/>
    <w:rsid w:val="00B62C67"/>
    <w:rsid w:val="00B75498"/>
    <w:rsid w:val="00B9498B"/>
    <w:rsid w:val="00BE2A11"/>
    <w:rsid w:val="00C52837"/>
    <w:rsid w:val="00C94B3C"/>
    <w:rsid w:val="00CC3B0A"/>
    <w:rsid w:val="00CE104D"/>
    <w:rsid w:val="00D35BF5"/>
    <w:rsid w:val="00D37A54"/>
    <w:rsid w:val="00D47BAE"/>
    <w:rsid w:val="00D90908"/>
    <w:rsid w:val="00DB55EE"/>
    <w:rsid w:val="00DE2FD6"/>
    <w:rsid w:val="00E12F98"/>
    <w:rsid w:val="00E156FA"/>
    <w:rsid w:val="00E24F8B"/>
    <w:rsid w:val="00E26DC9"/>
    <w:rsid w:val="00E72C46"/>
    <w:rsid w:val="00EE0F98"/>
    <w:rsid w:val="00F269D7"/>
    <w:rsid w:val="00F367D3"/>
    <w:rsid w:val="00F532F8"/>
    <w:rsid w:val="00FB3260"/>
    <w:rsid w:val="00FB7B02"/>
    <w:rsid w:val="00FE0BAD"/>
    <w:rsid w:val="00FE26CB"/>
    <w:rsid w:val="00FE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5437186"/>
  <w15:chartTrackingRefBased/>
  <w15:docId w15:val="{432AF2DB-B47E-A740-937E-A8347CF2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0F7"/>
    <w:pPr>
      <w:spacing w:after="0" w:line="240" w:lineRule="auto"/>
      <w:jc w:val="both"/>
    </w:pPr>
    <w:rPr>
      <w:color w:val="000244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0F7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sz w:val="8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AF7"/>
    <w:pPr>
      <w:keepNext/>
      <w:keepLines/>
      <w:spacing w:before="40"/>
      <w:jc w:val="left"/>
      <w:outlineLvl w:val="1"/>
    </w:pPr>
    <w:rPr>
      <w:rFonts w:eastAsiaTheme="majorEastAsia" w:cstheme="majorBidi"/>
      <w:b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4F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6A2C65"/>
    <w:pPr>
      <w:spacing w:after="0" w:line="240" w:lineRule="auto"/>
      <w:jc w:val="both"/>
    </w:pPr>
    <w:rPr>
      <w:color w:val="000244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0A30F7"/>
    <w:rPr>
      <w:rFonts w:asciiTheme="majorHAnsi" w:eastAsiaTheme="majorEastAsia" w:hAnsiTheme="majorHAnsi" w:cstheme="majorBidi"/>
      <w:color w:val="000244"/>
      <w:sz w:val="8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AF7"/>
    <w:rPr>
      <w:rFonts w:eastAsiaTheme="majorEastAsia" w:cstheme="majorBidi"/>
      <w:b/>
      <w:color w:val="000244"/>
      <w:sz w:val="40"/>
      <w:szCs w:val="26"/>
    </w:rPr>
  </w:style>
  <w:style w:type="paragraph" w:customStyle="1" w:styleId="Lead">
    <w:name w:val="Lead"/>
    <w:basedOn w:val="Normal"/>
    <w:link w:val="LeadChar"/>
    <w:qFormat/>
    <w:rsid w:val="000A30F7"/>
    <w:rPr>
      <w:rFonts w:asciiTheme="majorHAnsi" w:hAnsiTheme="majorHAnsi" w:cstheme="majorHAnsi"/>
      <w:sz w:val="30"/>
      <w:szCs w:val="3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A0A"/>
    <w:pPr>
      <w:numPr>
        <w:ilvl w:val="1"/>
      </w:numPr>
      <w:jc w:val="left"/>
    </w:pPr>
    <w:rPr>
      <w:rFonts w:eastAsiaTheme="minorEastAsia"/>
      <w:b/>
      <w:sz w:val="24"/>
    </w:rPr>
  </w:style>
  <w:style w:type="character" w:customStyle="1" w:styleId="LeadChar">
    <w:name w:val="Lead Char"/>
    <w:basedOn w:val="DefaultParagraphFont"/>
    <w:link w:val="Lead"/>
    <w:rsid w:val="000A30F7"/>
    <w:rPr>
      <w:rFonts w:asciiTheme="majorHAnsi" w:hAnsiTheme="majorHAnsi" w:cstheme="majorHAnsi"/>
      <w:color w:val="000244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602A0A"/>
    <w:rPr>
      <w:rFonts w:eastAsiaTheme="minorEastAsia"/>
      <w:b/>
      <w:color w:val="000244"/>
      <w:sz w:val="24"/>
    </w:rPr>
  </w:style>
  <w:style w:type="paragraph" w:customStyle="1" w:styleId="Excerpt">
    <w:name w:val="Excerpt"/>
    <w:basedOn w:val="Normal"/>
    <w:link w:val="ExcerptChar"/>
    <w:qFormat/>
    <w:rsid w:val="008F4AF7"/>
    <w:pPr>
      <w:jc w:val="right"/>
    </w:pPr>
    <w:rPr>
      <w:b/>
      <w:bCs/>
      <w:color w:val="1318C8"/>
      <w:sz w:val="36"/>
      <w:szCs w:val="36"/>
    </w:rPr>
  </w:style>
  <w:style w:type="paragraph" w:styleId="ListParagraph">
    <w:name w:val="List Paragraph"/>
    <w:basedOn w:val="Normal"/>
    <w:uiPriority w:val="34"/>
    <w:qFormat/>
    <w:rsid w:val="00CE104D"/>
    <w:pPr>
      <w:ind w:left="720"/>
      <w:contextualSpacing/>
    </w:pPr>
  </w:style>
  <w:style w:type="character" w:customStyle="1" w:styleId="ExcerptChar">
    <w:name w:val="Excerpt Char"/>
    <w:basedOn w:val="DefaultParagraphFont"/>
    <w:link w:val="Excerpt"/>
    <w:rsid w:val="008F4AF7"/>
    <w:rPr>
      <w:b/>
      <w:bCs/>
      <w:color w:val="1318C8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24F8B"/>
    <w:rPr>
      <w:rFonts w:asciiTheme="majorHAnsi" w:eastAsiaTheme="majorEastAsia" w:hAnsiTheme="majorHAnsi" w:cstheme="majorBidi"/>
      <w:color w:val="000244"/>
      <w:sz w:val="40"/>
      <w:szCs w:val="24"/>
    </w:rPr>
  </w:style>
  <w:style w:type="character" w:styleId="Strong">
    <w:name w:val="Strong"/>
    <w:basedOn w:val="DefaultParagraphFont"/>
    <w:uiPriority w:val="22"/>
    <w:qFormat/>
    <w:rsid w:val="00353B3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F048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484"/>
    <w:rPr>
      <w:color w:val="000244"/>
      <w:sz w:val="21"/>
    </w:rPr>
  </w:style>
  <w:style w:type="paragraph" w:styleId="Footer">
    <w:name w:val="footer"/>
    <w:basedOn w:val="Normal"/>
    <w:link w:val="FooterChar"/>
    <w:uiPriority w:val="99"/>
    <w:unhideWhenUsed/>
    <w:rsid w:val="009F048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0484"/>
    <w:rPr>
      <w:color w:val="000244"/>
      <w:sz w:val="21"/>
    </w:rPr>
  </w:style>
  <w:style w:type="table" w:styleId="TableGrid">
    <w:name w:val="Table Grid"/>
    <w:basedOn w:val="TableNormal"/>
    <w:uiPriority w:val="39"/>
    <w:rsid w:val="005B7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qFormat/>
    <w:rsid w:val="008146F3"/>
    <w:pPr>
      <w:jc w:val="left"/>
    </w:pPr>
    <w:rPr>
      <w:b/>
      <w:bCs/>
    </w:rPr>
  </w:style>
  <w:style w:type="paragraph" w:customStyle="1" w:styleId="TableText">
    <w:name w:val="Table Text"/>
    <w:basedOn w:val="Normal"/>
    <w:link w:val="TableTextChar"/>
    <w:qFormat/>
    <w:rsid w:val="008146F3"/>
    <w:pPr>
      <w:jc w:val="left"/>
    </w:pPr>
    <w:rPr>
      <w:sz w:val="20"/>
      <w:szCs w:val="20"/>
    </w:rPr>
  </w:style>
  <w:style w:type="character" w:customStyle="1" w:styleId="TableHeadingChar">
    <w:name w:val="Table Heading Char"/>
    <w:basedOn w:val="DefaultParagraphFont"/>
    <w:link w:val="TableHeading"/>
    <w:rsid w:val="008146F3"/>
    <w:rPr>
      <w:b/>
      <w:bCs/>
      <w:color w:val="000244"/>
      <w:sz w:val="21"/>
    </w:rPr>
  </w:style>
  <w:style w:type="character" w:customStyle="1" w:styleId="TableTextChar">
    <w:name w:val="Table Text Char"/>
    <w:basedOn w:val="DefaultParagraphFont"/>
    <w:link w:val="TableText"/>
    <w:rsid w:val="008146F3"/>
    <w:rPr>
      <w:color w:val="000244"/>
      <w:sz w:val="20"/>
      <w:szCs w:val="20"/>
    </w:rPr>
  </w:style>
  <w:style w:type="character" w:styleId="SubtleEmphasis">
    <w:name w:val="Subtle Emphasis"/>
    <w:basedOn w:val="DefaultParagraphFont"/>
    <w:uiPriority w:val="19"/>
    <w:rsid w:val="00D35BF5"/>
    <w:rPr>
      <w:i/>
      <w:iCs/>
      <w:color w:val="0004B2" w:themeColor="text1" w:themeTint="BF"/>
    </w:rPr>
  </w:style>
  <w:style w:type="paragraph" w:customStyle="1" w:styleId="break-word">
    <w:name w:val="break-word"/>
    <w:basedOn w:val="Normal"/>
    <w:rsid w:val="00965A6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E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9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iliis.leis/Library/CloudStorage/OneDrive-SharedLibraries-HELMESAS/TEAM_GLEG_O365%20-%20General/Riigihanked/KEMIT_TTJA%20(291973)_Valamaa/Helmes_doc-template_multipage%202.dotx" TargetMode="External"/></Relationships>
</file>

<file path=word/theme/theme1.xml><?xml version="1.0" encoding="utf-8"?>
<a:theme xmlns:a="http://schemas.openxmlformats.org/drawingml/2006/main" name="Office Theme">
  <a:themeElements>
    <a:clrScheme name="Helmes">
      <a:dk1>
        <a:srgbClr val="000244"/>
      </a:dk1>
      <a:lt1>
        <a:srgbClr val="F4F5FD"/>
      </a:lt1>
      <a:dk2>
        <a:srgbClr val="090C79"/>
      </a:dk2>
      <a:lt2>
        <a:srgbClr val="D7DBF9"/>
      </a:lt2>
      <a:accent1>
        <a:srgbClr val="1318C8"/>
      </a:accent1>
      <a:accent2>
        <a:srgbClr val="FF8C8C"/>
      </a:accent2>
      <a:accent3>
        <a:srgbClr val="18CEA2"/>
      </a:accent3>
      <a:accent4>
        <a:srgbClr val="D3844D"/>
      </a:accent4>
      <a:accent5>
        <a:srgbClr val="FFFFFF"/>
      </a:accent5>
      <a:accent6>
        <a:srgbClr val="FFFFFF"/>
      </a:accent6>
      <a:hlink>
        <a:srgbClr val="8282E1"/>
      </a:hlink>
      <a:folHlink>
        <a:srgbClr val="8282E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48fbca-ecbe-433a-b4f4-893bd34fb4af" xsi:nil="true"/>
    <lcf76f155ced4ddcb4097134ff3c332f xmlns="e3894406-ef9c-4414-85eb-d06a469752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6DAECC7D740448EC9A2700DD32380" ma:contentTypeVersion="14" ma:contentTypeDescription="Create a new document." ma:contentTypeScope="" ma:versionID="2c2d747449a51b4f4128b24f3d330d39">
  <xsd:schema xmlns:xsd="http://www.w3.org/2001/XMLSchema" xmlns:xs="http://www.w3.org/2001/XMLSchema" xmlns:p="http://schemas.microsoft.com/office/2006/metadata/properties" xmlns:ns2="e3894406-ef9c-4414-85eb-d06a4697529d" xmlns:ns3="2448fbca-ecbe-433a-b4f4-893bd34fb4af" targetNamespace="http://schemas.microsoft.com/office/2006/metadata/properties" ma:root="true" ma:fieldsID="c91b22540542b8834bbafc2a673b612d" ns2:_="" ns3:_="">
    <xsd:import namespace="e3894406-ef9c-4414-85eb-d06a4697529d"/>
    <xsd:import namespace="2448fbca-ecbe-433a-b4f4-893bd34fb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94406-ef9c-4414-85eb-d06a46975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8dc00fd-c0da-427b-929e-7ebb7e20b1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8fbca-ecbe-433a-b4f4-893bd34fb4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e49643e-98cf-45fb-a4bb-e53cbbf21009}" ma:internalName="TaxCatchAll" ma:showField="CatchAllData" ma:web="2448fbca-ecbe-433a-b4f4-893bd34fb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1A4B83-3710-4EA5-9379-0043D0628FDF}">
  <ds:schemaRefs>
    <ds:schemaRef ds:uri="http://schemas.microsoft.com/office/2006/metadata/properties"/>
    <ds:schemaRef ds:uri="http://schemas.microsoft.com/office/infopath/2007/PartnerControls"/>
    <ds:schemaRef ds:uri="2448fbca-ecbe-433a-b4f4-893bd34fb4af"/>
    <ds:schemaRef ds:uri="e3894406-ef9c-4414-85eb-d06a4697529d"/>
  </ds:schemaRefs>
</ds:datastoreItem>
</file>

<file path=customXml/itemProps2.xml><?xml version="1.0" encoding="utf-8"?>
<ds:datastoreItem xmlns:ds="http://schemas.openxmlformats.org/officeDocument/2006/customXml" ds:itemID="{63AA4C5F-2F47-4C33-9538-EAA6DDE88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45658F-F518-4BAD-ABCA-2F78E2893C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1EBC22-5B65-41A7-9D49-7EC55F6FF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894406-ef9c-4414-85eb-d06a4697529d"/>
    <ds:schemaRef ds:uri="2448fbca-ecbe-433a-b4f4-893bd34fb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Helmes_doc-template_multipage 2.dotx</Template>
  <TotalTime>3985</TotalTime>
  <Pages>2</Pages>
  <Words>364</Words>
  <Characters>2122</Characters>
  <Application>Microsoft Office Word</Application>
  <DocSecurity>0</DocSecurity>
  <Lines>101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Mariliis Leis</dc:creator>
  <cp:keywords/>
  <dc:description/>
  <cp:lastModifiedBy>Mariliis Leis - HELMES</cp:lastModifiedBy>
  <cp:revision>15</cp:revision>
  <cp:lastPrinted>2022-04-06T07:54:00Z</cp:lastPrinted>
  <dcterms:created xsi:type="dcterms:W3CDTF">2025-04-25T13:18:00Z</dcterms:created>
  <dcterms:modified xsi:type="dcterms:W3CDTF">2025-05-12T08:31:00Z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0x010100E556DAECC7D740448EC9A2700DD32380</vt:lpwstr>
  </property>
  <property fmtid="{D5CDD505-2E9C-101B-9397-08002B2CF9AE}" pid="3" name="MediaServiceImageTags">
    <vt:lpwstr/>
  </property>
</Properties>
</file>